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417EE0" w14:textId="77777777" w:rsidR="00636581" w:rsidRDefault="00636581" w:rsidP="00F02F41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2B6CD9" wp14:editId="1690806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68A1C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2B2D09BF" w14:textId="1B20077B" w:rsidR="00636581" w:rsidRPr="001F144B" w:rsidRDefault="001F144B" w:rsidP="00636581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F144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LC-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L4 </w:t>
                            </w:r>
                            <w:r w:rsidRPr="001F144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Tutor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1F144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ssessment of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</w:t>
                            </w:r>
                            <w:r w:rsidRPr="001F144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roup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1F144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upervision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Pr="001F144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B6CD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16468A1C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2B2D09BF" w14:textId="1B20077B" w:rsidR="00636581" w:rsidRPr="001F144B" w:rsidRDefault="001F144B" w:rsidP="00636581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F144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LC-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L4 </w:t>
                      </w:r>
                      <w:r w:rsidRPr="001F144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Tutor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1F144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ssessment of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</w:t>
                      </w:r>
                      <w:r w:rsidRPr="001F144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roup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1F144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upervision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Pr="001F144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AD5A33" w14:textId="77777777" w:rsidR="00636581" w:rsidRDefault="00636581" w:rsidP="00F02F41">
      <w:pPr>
        <w:pStyle w:val="DocRefTitlePage"/>
      </w:pPr>
    </w:p>
    <w:p w14:paraId="3E6A3610" w14:textId="77777777" w:rsidR="00B261B7" w:rsidRPr="00967F2B" w:rsidRDefault="00B261B7" w:rsidP="00F02F41">
      <w:pPr>
        <w:pStyle w:val="DocRefTitlePage"/>
      </w:pPr>
    </w:p>
    <w:p w14:paraId="0BA8CDFF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7941A4F7" w14:textId="1BE769B1" w:rsidR="001F144B" w:rsidRPr="001F144B" w:rsidRDefault="001F144B" w:rsidP="003C2408">
      <w:pPr>
        <w:spacing w:before="240" w:after="120"/>
        <w:rPr>
          <w:rFonts w:asciiTheme="minorHAnsi" w:hAnsiTheme="minorHAnsi" w:cstheme="minorHAnsi"/>
          <w:color w:val="3B3838" w:themeColor="background2" w:themeShade="40"/>
        </w:rPr>
      </w:pPr>
      <w:r w:rsidRPr="001F144B">
        <w:rPr>
          <w:rFonts w:asciiTheme="minorHAnsi" w:hAnsiTheme="minorHAnsi" w:cstheme="minorHAnsi"/>
          <w:color w:val="3B3838" w:themeColor="background2" w:themeShade="40"/>
        </w:rPr>
        <w:t xml:space="preserve">Candidate’s name: </w:t>
      </w:r>
      <w:r w:rsidR="003C2408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</w:t>
      </w:r>
      <w:r w:rsidRPr="001F144B">
        <w:rPr>
          <w:rFonts w:asciiTheme="minorHAnsi" w:hAnsiTheme="minorHAnsi" w:cstheme="minorHAnsi"/>
          <w:color w:val="3B3838" w:themeColor="background2" w:themeShade="40"/>
        </w:rPr>
        <w:tab/>
      </w:r>
      <w:r w:rsidRPr="001F144B">
        <w:rPr>
          <w:rFonts w:asciiTheme="minorHAnsi" w:hAnsiTheme="minorHAnsi" w:cstheme="minorHAnsi"/>
          <w:color w:val="3B3838" w:themeColor="background2" w:themeShade="40"/>
        </w:rPr>
        <w:tab/>
        <w:t xml:space="preserve">Date: </w:t>
      </w:r>
      <w:r w:rsidR="003C2408">
        <w:rPr>
          <w:rFonts w:asciiTheme="minorHAnsi" w:hAnsiTheme="minorHAnsi" w:cstheme="minorHAnsi"/>
          <w:color w:val="3B3838" w:themeColor="background2" w:themeShade="40"/>
        </w:rPr>
        <w:t>……………………………………………..</w:t>
      </w:r>
      <w:r w:rsidRPr="001F144B">
        <w:rPr>
          <w:rFonts w:asciiTheme="minorHAnsi" w:hAnsiTheme="minorHAnsi" w:cstheme="minorHAnsi"/>
          <w:color w:val="3B3838" w:themeColor="background2" w:themeShade="40"/>
        </w:rPr>
        <w:tab/>
      </w:r>
    </w:p>
    <w:p w14:paraId="66629E00" w14:textId="10DE52CD" w:rsidR="001F144B" w:rsidRPr="001F144B" w:rsidRDefault="001F144B" w:rsidP="003C2408">
      <w:pPr>
        <w:spacing w:before="360"/>
        <w:rPr>
          <w:rFonts w:asciiTheme="minorHAnsi" w:hAnsiTheme="minorHAnsi" w:cstheme="minorHAnsi"/>
          <w:color w:val="3B3838" w:themeColor="background2" w:themeShade="40"/>
        </w:rPr>
      </w:pPr>
      <w:r w:rsidRPr="001F144B">
        <w:rPr>
          <w:rFonts w:asciiTheme="minorHAnsi" w:hAnsiTheme="minorHAnsi" w:cstheme="minorHAnsi"/>
          <w:color w:val="3B3838" w:themeColor="background2" w:themeShade="40"/>
        </w:rPr>
        <w:t xml:space="preserve">Tutor: </w:t>
      </w:r>
      <w:r w:rsidR="003C2408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</w:t>
      </w:r>
      <w:r w:rsidRPr="001F144B">
        <w:rPr>
          <w:rFonts w:asciiTheme="minorHAnsi" w:hAnsiTheme="minorHAnsi" w:cstheme="minorHAnsi"/>
          <w:color w:val="3B3838" w:themeColor="background2" w:themeShade="40"/>
        </w:rPr>
        <w:tab/>
      </w:r>
      <w:r w:rsidRPr="001F144B">
        <w:rPr>
          <w:rFonts w:asciiTheme="minorHAnsi" w:hAnsiTheme="minorHAnsi" w:cstheme="minorHAnsi"/>
          <w:color w:val="3B3838" w:themeColor="background2" w:themeShade="40"/>
        </w:rPr>
        <w:tab/>
      </w:r>
    </w:p>
    <w:p w14:paraId="70545305" w14:textId="77777777" w:rsidR="001F144B" w:rsidRPr="001F144B" w:rsidRDefault="001F144B" w:rsidP="001F144B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065" w:type="dxa"/>
        <w:tblBorders>
          <w:bottom w:val="single" w:sz="6" w:space="0" w:color="3B3838" w:themeColor="background2" w:themeShade="40"/>
        </w:tblBorders>
        <w:tblLook w:val="01E0" w:firstRow="1" w:lastRow="1" w:firstColumn="1" w:lastColumn="1" w:noHBand="0" w:noVBand="0"/>
      </w:tblPr>
      <w:tblGrid>
        <w:gridCol w:w="10065"/>
      </w:tblGrid>
      <w:tr w:rsidR="001F144B" w:rsidRPr="001F144B" w14:paraId="55EF4BD7" w14:textId="77777777" w:rsidTr="003C2408">
        <w:trPr>
          <w:cantSplit/>
        </w:trPr>
        <w:tc>
          <w:tcPr>
            <w:tcW w:w="10065" w:type="dxa"/>
            <w:shd w:val="clear" w:color="auto" w:fill="E7E6E6" w:themeFill="background2"/>
            <w:vAlign w:val="center"/>
          </w:tcPr>
          <w:p w14:paraId="6E01CBAB" w14:textId="77777777" w:rsidR="001F144B" w:rsidRPr="001F144B" w:rsidRDefault="001F144B" w:rsidP="001F144B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F144B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Feedback on presentation of client work:</w:t>
            </w:r>
          </w:p>
        </w:tc>
      </w:tr>
      <w:tr w:rsidR="001F144B" w:rsidRPr="001F144B" w14:paraId="78A6BC5C" w14:textId="77777777" w:rsidTr="003C2408">
        <w:trPr>
          <w:cantSplit/>
        </w:trPr>
        <w:tc>
          <w:tcPr>
            <w:tcW w:w="10065" w:type="dxa"/>
            <w:shd w:val="clear" w:color="auto" w:fill="auto"/>
          </w:tcPr>
          <w:p w14:paraId="583D6686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6930057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80E565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ED1AB9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2270C8B" w14:textId="44B60FC5" w:rsid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87CDEA" w14:textId="77777777" w:rsidR="003C2408" w:rsidRDefault="003C2408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DB43084" w14:textId="77777777" w:rsidR="003C2408" w:rsidRDefault="003C2408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18E218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F950930" w14:textId="77777777" w:rsidR="001F144B" w:rsidRPr="001F144B" w:rsidRDefault="001F144B" w:rsidP="001F144B">
      <w:pPr>
        <w:rPr>
          <w:rFonts w:asciiTheme="minorHAnsi" w:hAnsiTheme="minorHAnsi" w:cstheme="minorHAnsi"/>
          <w:color w:val="3B3838" w:themeColor="background2" w:themeShade="40"/>
          <w:sz w:val="16"/>
          <w:szCs w:val="16"/>
        </w:rPr>
      </w:pP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1F144B" w:rsidRPr="001F144B" w14:paraId="0393DD86" w14:textId="77777777" w:rsidTr="003C2408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38E4258" w14:textId="77777777" w:rsidR="001F144B" w:rsidRPr="001F144B" w:rsidRDefault="001F144B" w:rsidP="001F144B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F144B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Feedback on supervisee skills:</w:t>
            </w:r>
          </w:p>
        </w:tc>
      </w:tr>
      <w:tr w:rsidR="001F144B" w:rsidRPr="001F144B" w14:paraId="0C7732B0" w14:textId="77777777" w:rsidTr="003C2408">
        <w:trPr>
          <w:cantSplit/>
        </w:trPr>
        <w:tc>
          <w:tcPr>
            <w:tcW w:w="10065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5AA60FF5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BEFF46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53EF07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805CE24" w14:textId="35C1AF51" w:rsid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6F7BE2" w14:textId="69F0758D" w:rsidR="003C2408" w:rsidRDefault="003C2408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DA8401" w14:textId="77777777" w:rsidR="003C2408" w:rsidRPr="001F144B" w:rsidRDefault="003C2408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1C1F274" w14:textId="34C1F5C5" w:rsid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87F0889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3E035E9" w14:textId="77777777" w:rsidR="001F144B" w:rsidRPr="001F144B" w:rsidRDefault="001F144B" w:rsidP="001F144B">
      <w:pPr>
        <w:rPr>
          <w:rFonts w:asciiTheme="minorHAnsi" w:hAnsiTheme="minorHAnsi" w:cstheme="minorHAnsi"/>
          <w:color w:val="3B3838" w:themeColor="background2" w:themeShade="40"/>
          <w:sz w:val="16"/>
          <w:szCs w:val="16"/>
        </w:rPr>
      </w:pP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1F144B" w:rsidRPr="001F144B" w14:paraId="0107DCD0" w14:textId="77777777" w:rsidTr="003C2408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B810E21" w14:textId="77777777" w:rsidR="001F144B" w:rsidRPr="001F144B" w:rsidRDefault="001F144B" w:rsidP="001F144B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F144B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Feedback on reflective use of supervision:</w:t>
            </w:r>
          </w:p>
        </w:tc>
      </w:tr>
      <w:tr w:rsidR="001F144B" w:rsidRPr="001F144B" w14:paraId="52460910" w14:textId="77777777" w:rsidTr="003C2408">
        <w:trPr>
          <w:cantSplit/>
        </w:trPr>
        <w:tc>
          <w:tcPr>
            <w:tcW w:w="10065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25AEBC5B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7CA9A7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88552A8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C0D73D" w14:textId="0206F5C8" w:rsid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00F9DD8" w14:textId="52275D68" w:rsidR="003C2408" w:rsidRDefault="003C2408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374BE0" w14:textId="77777777" w:rsidR="003C2408" w:rsidRPr="001F144B" w:rsidRDefault="003C2408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A0E21B2" w14:textId="141E2579" w:rsid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2F57BF" w14:textId="77777777" w:rsidR="001F144B" w:rsidRPr="001F144B" w:rsidRDefault="001F144B" w:rsidP="001F144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6139EB4" w14:textId="77777777" w:rsidR="001F144B" w:rsidRPr="001F144B" w:rsidRDefault="001F144B" w:rsidP="001F144B">
      <w:pPr>
        <w:rPr>
          <w:rFonts w:asciiTheme="minorHAnsi" w:hAnsiTheme="minorHAnsi" w:cstheme="minorHAnsi"/>
          <w:color w:val="3B3838" w:themeColor="background2" w:themeShade="40"/>
          <w:sz w:val="16"/>
          <w:szCs w:val="16"/>
        </w:rPr>
      </w:pP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1F144B" w:rsidRPr="001F144B" w14:paraId="3650CE12" w14:textId="77777777" w:rsidTr="003C2408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9BC4286" w14:textId="77777777" w:rsidR="001F144B" w:rsidRPr="001F144B" w:rsidRDefault="001F144B" w:rsidP="001F144B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F144B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Specific feedback arising from the presentation (related to unit criteria):</w:t>
            </w:r>
          </w:p>
        </w:tc>
      </w:tr>
      <w:tr w:rsidR="001F144B" w:rsidRPr="001F144B" w14:paraId="2D46AD07" w14:textId="77777777" w:rsidTr="003C2408">
        <w:trPr>
          <w:cantSplit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4FE55A4" w14:textId="77777777" w:rsidR="001F144B" w:rsidRPr="001F144B" w:rsidRDefault="001F144B" w:rsidP="001F144B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3C284AE5" w14:textId="77777777" w:rsidR="001F144B" w:rsidRPr="001F144B" w:rsidRDefault="001F144B" w:rsidP="001F144B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70CE169E" w14:textId="77777777" w:rsidR="001F144B" w:rsidRPr="001F144B" w:rsidRDefault="001F144B" w:rsidP="001F144B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</w:tc>
      </w:tr>
    </w:tbl>
    <w:p w14:paraId="0B68A250" w14:textId="77777777" w:rsidR="001F144B" w:rsidRPr="001F144B" w:rsidRDefault="001F144B" w:rsidP="001F144B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65F35C5E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87C5C" w14:textId="77777777" w:rsidR="00BC24F8" w:rsidRDefault="00BC24F8">
      <w:r>
        <w:separator/>
      </w:r>
    </w:p>
    <w:p w14:paraId="3A57AEAA" w14:textId="77777777" w:rsidR="00BC24F8" w:rsidRDefault="00BC24F8"/>
    <w:p w14:paraId="50D4700C" w14:textId="77777777" w:rsidR="00BC24F8" w:rsidRDefault="00BC24F8"/>
  </w:endnote>
  <w:endnote w:type="continuationSeparator" w:id="0">
    <w:p w14:paraId="78A67E49" w14:textId="77777777" w:rsidR="00BC24F8" w:rsidRDefault="00BC24F8">
      <w:r>
        <w:continuationSeparator/>
      </w:r>
    </w:p>
    <w:p w14:paraId="26479E73" w14:textId="77777777" w:rsidR="00BC24F8" w:rsidRDefault="00BC24F8"/>
    <w:p w14:paraId="24965E65" w14:textId="77777777" w:rsidR="00BC24F8" w:rsidRDefault="00BC24F8"/>
  </w:endnote>
  <w:endnote w:type="continuationNotice" w:id="1">
    <w:p w14:paraId="7ADBF091" w14:textId="77777777" w:rsidR="00BC24F8" w:rsidRDefault="00BC24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B44D2F2-BC9B-4C1A-83DE-0E56A96BC136}"/>
    <w:embedBold r:id="rId2" w:fontKey="{B72A436F-DCA5-4BD5-86BF-B4D9FC41D387}"/>
  </w:font>
  <w:font w:name="Goudy Old Style">
    <w:charset w:val="00"/>
    <w:family w:val="roman"/>
    <w:pitch w:val="variable"/>
    <w:sig w:usb0="00000003" w:usb1="00000000" w:usb2="00000000" w:usb3="00000000" w:csb0="00000001" w:csb1="00000000"/>
    <w:embedRegular r:id="rId3" w:fontKey="{43AA4907-5B4A-43DB-84FA-8030F1886150}"/>
    <w:embedBold r:id="rId4" w:fontKey="{29C4E931-CB98-4E3D-B4FA-E24C295E0F3A}"/>
    <w:embedBoldItalic r:id="rId5" w:fontKey="{6A365277-26A6-4FA0-B69B-3CD85A73E5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6" w:fontKey="{92677487-E0B7-45EA-B97F-7C603FFD2B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3AE52DB-3D2A-437D-BE27-1A3B6EC0BE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75F894B-8489-4167-A67D-C5E1AB2344EF}"/>
    <w:embedBold r:id="rId9" w:fontKey="{1116D328-0FC1-48DE-A55A-C6C6C33A20EC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22168B9-FD61-4C6A-90AA-DB17055C59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47757C1" w14:textId="77777777" w:rsidTr="00E6148A">
      <w:tc>
        <w:tcPr>
          <w:tcW w:w="720" w:type="dxa"/>
          <w:shd w:val="clear" w:color="auto" w:fill="auto"/>
          <w:vAlign w:val="center"/>
        </w:tcPr>
        <w:p w14:paraId="508ACABB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7790436B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216E78EE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05260D57" w14:textId="312D7CB0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8240" behindDoc="1" locked="0" layoutInCell="1" allowOverlap="1" wp14:anchorId="0F7B3469" wp14:editId="049654F9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1FDA6B25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612C4" w14:textId="77777777" w:rsidR="00BC24F8" w:rsidRDefault="00BC24F8" w:rsidP="009052EC">
      <w:pPr>
        <w:pBdr>
          <w:bottom w:val="single" w:sz="6" w:space="1" w:color="auto"/>
        </w:pBdr>
      </w:pPr>
    </w:p>
    <w:p w14:paraId="1DFAAB98" w14:textId="77777777" w:rsidR="00BC24F8" w:rsidRPr="009052EC" w:rsidRDefault="00BC24F8" w:rsidP="009052EC"/>
  </w:footnote>
  <w:footnote w:type="continuationSeparator" w:id="0">
    <w:p w14:paraId="69D46EBC" w14:textId="77777777" w:rsidR="00BC24F8" w:rsidRDefault="00BC24F8">
      <w:r>
        <w:continuationSeparator/>
      </w:r>
    </w:p>
    <w:p w14:paraId="15A90BA6" w14:textId="77777777" w:rsidR="00BC24F8" w:rsidRDefault="00BC24F8"/>
    <w:p w14:paraId="1130A19F" w14:textId="77777777" w:rsidR="00BC24F8" w:rsidRDefault="00BC24F8"/>
  </w:footnote>
  <w:footnote w:type="continuationNotice" w:id="1">
    <w:p w14:paraId="67035A41" w14:textId="77777777" w:rsidR="00BC24F8" w:rsidRDefault="00BC24F8"/>
    <w:p w14:paraId="06AA61A8" w14:textId="77777777" w:rsidR="00BC24F8" w:rsidRDefault="00BC24F8"/>
    <w:p w14:paraId="51712F0A" w14:textId="77777777" w:rsidR="00BC24F8" w:rsidRDefault="00BC24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BEF42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362168910">
    <w:abstractNumId w:val="13"/>
  </w:num>
  <w:num w:numId="2" w16cid:durableId="1116365528">
    <w:abstractNumId w:val="14"/>
  </w:num>
  <w:num w:numId="3" w16cid:durableId="927427157">
    <w:abstractNumId w:val="4"/>
  </w:num>
  <w:num w:numId="4" w16cid:durableId="1185293119">
    <w:abstractNumId w:val="19"/>
  </w:num>
  <w:num w:numId="5" w16cid:durableId="1856142901">
    <w:abstractNumId w:val="10"/>
  </w:num>
  <w:num w:numId="6" w16cid:durableId="1202087218">
    <w:abstractNumId w:val="16"/>
  </w:num>
  <w:num w:numId="7" w16cid:durableId="691687246">
    <w:abstractNumId w:val="7"/>
  </w:num>
  <w:num w:numId="8" w16cid:durableId="354885872">
    <w:abstractNumId w:val="18"/>
  </w:num>
  <w:num w:numId="9" w16cid:durableId="890850171">
    <w:abstractNumId w:val="15"/>
  </w:num>
  <w:num w:numId="10" w16cid:durableId="1195461522">
    <w:abstractNumId w:val="0"/>
  </w:num>
  <w:num w:numId="11" w16cid:durableId="2079478184">
    <w:abstractNumId w:val="9"/>
  </w:num>
  <w:num w:numId="12" w16cid:durableId="1158420790">
    <w:abstractNumId w:val="17"/>
  </w:num>
  <w:num w:numId="13" w16cid:durableId="13196985">
    <w:abstractNumId w:val="12"/>
  </w:num>
  <w:num w:numId="14" w16cid:durableId="536620548">
    <w:abstractNumId w:val="8"/>
  </w:num>
  <w:num w:numId="15" w16cid:durableId="1802262297">
    <w:abstractNumId w:val="11"/>
  </w:num>
  <w:num w:numId="16" w16cid:durableId="1006051894">
    <w:abstractNumId w:val="6"/>
  </w:num>
  <w:num w:numId="17" w16cid:durableId="1599673981">
    <w:abstractNumId w:val="2"/>
  </w:num>
  <w:num w:numId="18" w16cid:durableId="575551567">
    <w:abstractNumId w:val="3"/>
  </w:num>
  <w:num w:numId="19" w16cid:durableId="1323855594">
    <w:abstractNumId w:val="1"/>
  </w:num>
  <w:num w:numId="20" w16cid:durableId="1601193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44B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85A"/>
    <w:rsid w:val="00073D09"/>
    <w:rsid w:val="00075FD6"/>
    <w:rsid w:val="00086CC0"/>
    <w:rsid w:val="0008732E"/>
    <w:rsid w:val="00090101"/>
    <w:rsid w:val="00092B30"/>
    <w:rsid w:val="00095801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C5FB5"/>
    <w:rsid w:val="001D7EA1"/>
    <w:rsid w:val="001E1FD4"/>
    <w:rsid w:val="001E2397"/>
    <w:rsid w:val="001F0FB5"/>
    <w:rsid w:val="001F144B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0D4A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C2408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3D19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022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E1868"/>
    <w:rsid w:val="006F1F4E"/>
    <w:rsid w:val="006F28D0"/>
    <w:rsid w:val="006F4F4E"/>
    <w:rsid w:val="006F7DC2"/>
    <w:rsid w:val="007117AB"/>
    <w:rsid w:val="007150DD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27DC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109A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67F50"/>
    <w:rsid w:val="00B751E7"/>
    <w:rsid w:val="00B76E4B"/>
    <w:rsid w:val="00B8508D"/>
    <w:rsid w:val="00B86001"/>
    <w:rsid w:val="00B8664A"/>
    <w:rsid w:val="00B95901"/>
    <w:rsid w:val="00B95ED7"/>
    <w:rsid w:val="00BA5B70"/>
    <w:rsid w:val="00BA6A08"/>
    <w:rsid w:val="00BC1F27"/>
    <w:rsid w:val="00BC24F8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4C4E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1AE6"/>
    <w:rsid w:val="00ED6E4A"/>
    <w:rsid w:val="00ED725F"/>
    <w:rsid w:val="00EE70B3"/>
    <w:rsid w:val="00EF381F"/>
    <w:rsid w:val="00EF5625"/>
    <w:rsid w:val="00F02F41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85C581"/>
  <w15:chartTrackingRefBased/>
  <w15:docId w15:val="{2D6E3F31-E7F6-418A-AE16-112D69C5D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F02F41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B95ED7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537D3D-EF57-484F-B443-22D70A0FE4BE}"/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template.dotx</Template>
  <TotalTime>0</TotalTime>
  <Pages>1</Pages>
  <Words>51</Words>
  <Characters>295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LC-L4 Tutor Assessment Supervision Skills</vt:lpstr>
    </vt:vector>
  </TitlesOfParts>
  <Company>CPCAB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LC-L4 Tutor Assessment Group Supervision Skills</dc:title>
  <dc:subject/>
  <dc:creator>Windows User</dc:creator>
  <cp:keywords/>
  <dc:description/>
  <cp:lastModifiedBy>Helen Booker</cp:lastModifiedBy>
  <cp:revision>4</cp:revision>
  <cp:lastPrinted>2020-07-02T23:29:00Z</cp:lastPrinted>
  <dcterms:created xsi:type="dcterms:W3CDTF">2023-07-26T21:31:00Z</dcterms:created>
  <dcterms:modified xsi:type="dcterms:W3CDTF">2023-07-26T21:31:00Z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